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0B5" w:rsidRPr="00191985" w:rsidRDefault="000B70B5">
      <w:pPr>
        <w:rPr>
          <w:b/>
        </w:rPr>
      </w:pPr>
      <w:r w:rsidRPr="00191985">
        <w:rPr>
          <w:b/>
        </w:rPr>
        <w:t>Bodka za sezónou</w:t>
      </w:r>
      <w:r>
        <w:rPr>
          <w:b/>
        </w:rPr>
        <w:t xml:space="preserve"> r.2013</w:t>
      </w:r>
    </w:p>
    <w:p w:rsidR="000B70B5" w:rsidRPr="00191985" w:rsidRDefault="000B70B5">
      <w:pPr>
        <w:rPr>
          <w:b/>
          <w:i/>
        </w:rPr>
      </w:pPr>
      <w:r w:rsidRPr="00191985">
        <w:rPr>
          <w:b/>
          <w:i/>
        </w:rPr>
        <w:t>Seniorský turnajový rok 2013 skončil v októbri. Trojitú bodku za úspešnou sezónou postupne položili: turnaj Senior Cup Black Stork v Tatrách, Majstrovstvá Slovenska v hre na jamky spolu s Pohárom ASGS v Malackách a Turnaj dvojíc v Báči.</w:t>
      </w:r>
    </w:p>
    <w:p w:rsidR="000B70B5" w:rsidRDefault="000B70B5">
      <w:r w:rsidRPr="009460D7">
        <w:rPr>
          <w:b/>
        </w:rPr>
        <w:t>Senior cup Black Stork</w:t>
      </w:r>
      <w:r>
        <w:t>.</w:t>
      </w:r>
    </w:p>
    <w:p w:rsidR="000B70B5" w:rsidRDefault="000B70B5">
      <w:r>
        <w:t xml:space="preserve">Tento turnaj má svoje stabilné miesto a aj termín konania. V Tatrách mali hráči poslednú príležitosť zamiešať poradím v celoročnom hodnotení jednotlivcov. Býva to tak každoročne a aj tentoraz  viacerí  hráči prišli na turnaj s predsavzatím zosadiť z prvej priečky Senior Tour 2013 Viliama Maroša. Ich nádeje posilňovala aj skutočnosť, že vedúci hráč tento krát na turnaji neštartoval. Tatranci sa tradične nedali zahanbiť. Turnaj zorganizovali s príslovečnou starostlivosťou a v tradičnej športovej atmosfére. Ako bonus  na dni 5. a 6. októbra zariadili nádherné, typicky tatranské počasie. Víťazné trofeje si odniesli Dana Jovčíková v dámskej kategórii a Michal Žeňuch bol najúspešnejší medzi mužmi. V netto súťaži zvíťazili Bohumil Škorec a Mária Mušková, v kategórii senior čakateľ Richard Eller. </w:t>
      </w:r>
    </w:p>
    <w:p w:rsidR="000B70B5" w:rsidRPr="009460D7" w:rsidRDefault="000B70B5">
      <w:pPr>
        <w:rPr>
          <w:b/>
        </w:rPr>
      </w:pPr>
      <w:r w:rsidRPr="009460D7">
        <w:rPr>
          <w:b/>
        </w:rPr>
        <w:t>Jamkovka a Pohár ASGS</w:t>
      </w:r>
    </w:p>
    <w:p w:rsidR="000B70B5" w:rsidRDefault="000B70B5">
      <w:r>
        <w:t>Miesto konania Malacky, termín 15. a 16. október. Výkonná rada ASGS rozhodla, že tieto dve podujatia bude usporadúvať v rovnakom čase a na rovnakom mieste. A tak sa aj v toto ročníku oboch podujatí stretli funkcionári a podporovatelia seniorského golfu, ktorí súťažili o Pohár ASGS s hráčmi, ktorí sa kvalifikovali do záverečných bojov o Majstra Slovenska v hre na jamky. Hralo sa na náročnom ihrisku, v typicky škótskom počasí. V jamkovke sa črtali zaujímavé súboje. Žiaľ štvorica hráčov z pomedzi šestnástich nominovaných na štart v prvom kole nenastúpila. Boli DQ. To negatívne ovplyvnilo športový charakter súťaže a jej plynulý priebeh. Tí, ktorí prišli naľutovali. Hral sa zaujímavý a kvalitný golf. Väčšina súbojov končila najtesnejším výsledkom. Kto chcel byť majster republiky musel zvíťaziť v priebehu dvoch dní štyri krát v rade. Cez kvalifikačné sito sa do finále prebojovali Vladimír Mitro a Viliam Maroš. O tretie medailové miesto si to rozdali Vojtech Jaška a Ľubomír Gerek. Majstrovský titul získal Vladimír Mitro, druhý skončil Viliam Maroš a tretiu pozíciu získal po tuhom boji Vojtech Jaška.</w:t>
      </w:r>
    </w:p>
    <w:p w:rsidR="000B70B5" w:rsidRDefault="000B70B5">
      <w:r>
        <w:t>Celkové poradie:1) Vladimír Mitro</w:t>
      </w:r>
    </w:p>
    <w:p w:rsidR="000B70B5" w:rsidRDefault="000B70B5">
      <w:r>
        <w:t xml:space="preserve">                                2) Viliam Maroš</w:t>
      </w:r>
    </w:p>
    <w:p w:rsidR="000B70B5" w:rsidRDefault="000B70B5">
      <w:r>
        <w:t xml:space="preserve">                                 3) Vojtech Jaška</w:t>
      </w:r>
    </w:p>
    <w:p w:rsidR="000B70B5" w:rsidRDefault="000B70B5">
      <w:r>
        <w:t xml:space="preserve">                                 4) Ľuboš Gerek</w:t>
      </w:r>
    </w:p>
    <w:p w:rsidR="000B70B5" w:rsidRDefault="000B70B5">
      <w:r>
        <w:t xml:space="preserve">                                 5) Štefan Novák</w:t>
      </w:r>
    </w:p>
    <w:p w:rsidR="000B70B5" w:rsidRDefault="000B70B5">
      <w:r>
        <w:t xml:space="preserve">                                 6) Anton Strnad</w:t>
      </w:r>
    </w:p>
    <w:p w:rsidR="000B70B5" w:rsidRDefault="000B70B5">
      <w:r>
        <w:t xml:space="preserve">                                 7)Pavol Tripský</w:t>
      </w:r>
    </w:p>
    <w:p w:rsidR="000B70B5" w:rsidRDefault="000B70B5">
      <w:r>
        <w:t xml:space="preserve">                                8) Miloš Pagáč</w:t>
      </w:r>
    </w:p>
    <w:p w:rsidR="000B70B5" w:rsidRDefault="000B70B5">
      <w:r>
        <w:t xml:space="preserve">                                  9) Vladimír Švarc</w:t>
      </w:r>
    </w:p>
    <w:p w:rsidR="000B70B5" w:rsidRDefault="000B70B5">
      <w:r>
        <w:t xml:space="preserve">                                10) Andrej Černák</w:t>
      </w:r>
    </w:p>
    <w:p w:rsidR="000B70B5" w:rsidRDefault="000B70B5">
      <w:r>
        <w:t xml:space="preserve">                                 11) Juraj Záriš</w:t>
      </w:r>
    </w:p>
    <w:p w:rsidR="000B70B5" w:rsidRDefault="000B70B5">
      <w:r>
        <w:t xml:space="preserve">                                 12) Mojmír Mihál</w:t>
      </w:r>
    </w:p>
    <w:p w:rsidR="000B70B5" w:rsidRDefault="000B70B5">
      <w:r>
        <w:t>Marián Mihál, Bohumil Škorec, Marián Vávra a Ján Bolf boli DQ.</w:t>
      </w:r>
    </w:p>
    <w:p w:rsidR="000B70B5" w:rsidRDefault="000B70B5">
      <w:r>
        <w:t>V turnaji o Pohár ASGS si najlepšie počínali Ivan Šebok v kategórii brutto a Peter Mandzjuk v netto kategórii.</w:t>
      </w:r>
    </w:p>
    <w:p w:rsidR="000B70B5" w:rsidRPr="00CF68D5" w:rsidRDefault="000B70B5">
      <w:pPr>
        <w:rPr>
          <w:b/>
        </w:rPr>
      </w:pPr>
      <w:r w:rsidRPr="00CF68D5">
        <w:rPr>
          <w:b/>
        </w:rPr>
        <w:t>Turnaj dvojíc</w:t>
      </w:r>
    </w:p>
    <w:p w:rsidR="000B70B5" w:rsidRDefault="000B70B5">
      <w:r>
        <w:t>Definitívnu bodku za sezónou urobili seniori v Báči 22. a 23. októbra. A bola to bodka ako vymaľovaná. Škoda, že do súťaže sa prihlásilo len 12 dvojíc. Asi aj únava a presýtenosť golfom sa podpísali pod slabšiu účasť. Súťaž dvojíc má svoje čaro, ale aj svoj význam z hľadiska prípravy hráčov na vrcholné medzinárodné podujatia. Veď hra dvojíc je rozhodujúcim herným formátom napríklad na K + K Monarchie Trophy a aj na Majstrovstvách Európy vo vekovej kategórii Masters. V prvom hracom dni pripravenosť a odolnosť hráčov testovala hmla. Na druhý deň im všetko vynahradilo nádherné babie leto. Nie len golf, aj počasie môže byť nevyspytateľné. Súťaž dvojíc má svoje špecifiká. Jedným z nich je vyšší pocit zodpovednosti za dosiahnutý výsledok. Hráč totiž pociťuje zodpovednosť nie len za seba, ale aj za svojho partnera, čo nám neraz výrazne zväzuje ruky. Znie to možno neuveriteľne, ale je to fakt. Kto neskúsil možno neuverí. Dvojročná skúsenosť potvrdila, že veľmi užitočným hráčom v hre dvojíc je Anton Strnad. Vlani hral spolu s Antonom Holosom a zvíťazili na Sliači. V tomto ročníku si odniesol palmu víťazstva spoločne s Vojtechom Jaškom. Zvíťazili s počtom 159 rán o jednu ranu pred dvojicou Ľuboš Gerek a Štefan Novák a o dve rany pred Ivanom Šebokom a Jánom Bolfom.</w:t>
      </w:r>
    </w:p>
    <w:p w:rsidR="000B70B5" w:rsidRDefault="000B70B5">
      <w:r w:rsidRPr="001956EB">
        <w:rPr>
          <w:b/>
        </w:rPr>
        <w:t>Ako dopadla Senior Tour</w:t>
      </w:r>
      <w:r>
        <w:t xml:space="preserve">  ? </w:t>
      </w:r>
    </w:p>
    <w:p w:rsidR="000B70B5" w:rsidRDefault="000B70B5">
      <w:r>
        <w:t xml:space="preserve">                                                  Na čele rebríčka sú: 1) Viliam Maroš     273 bodov</w:t>
      </w:r>
    </w:p>
    <w:p w:rsidR="000B70B5" w:rsidRDefault="000B70B5">
      <w:r>
        <w:t xml:space="preserve">                                                                                       2) Jozef Hruška      260 bodov</w:t>
      </w:r>
    </w:p>
    <w:p w:rsidR="000B70B5" w:rsidRDefault="000B70B5">
      <w:r>
        <w:t xml:space="preserve">                                                                                       3) Michal Žeňuch    259 bodov</w:t>
      </w:r>
    </w:p>
    <w:p w:rsidR="000B70B5" w:rsidRDefault="000B70B5">
      <w:r>
        <w:t>Ostatné výsledky nájdete na webe ASGS.</w:t>
      </w:r>
    </w:p>
    <w:p w:rsidR="000B70B5" w:rsidRDefault="000B70B5">
      <w:r>
        <w:t>Sezóna 2013 je skončená. Nastáva obdobie celkových hodnotení, odpočinku a príprav na budúci ročník. Nech žije sezóna 2014.</w:t>
      </w:r>
    </w:p>
    <w:p w:rsidR="000B70B5" w:rsidRDefault="000B70B5"/>
    <w:p w:rsidR="000B70B5" w:rsidRDefault="000B70B5">
      <w:r>
        <w:t>(jp)</w:t>
      </w:r>
    </w:p>
    <w:p w:rsidR="000B70B5" w:rsidRDefault="000B70B5">
      <w:r>
        <w:t xml:space="preserve">   </w:t>
      </w:r>
    </w:p>
    <w:p w:rsidR="000B70B5" w:rsidRDefault="000B70B5"/>
    <w:p w:rsidR="000B70B5" w:rsidRDefault="000B70B5"/>
    <w:p w:rsidR="000B70B5" w:rsidRDefault="000B70B5"/>
    <w:p w:rsidR="000B70B5" w:rsidRDefault="000B70B5"/>
    <w:sectPr w:rsidR="000B70B5" w:rsidSect="00007C7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91985"/>
    <w:rsid w:val="00007C75"/>
    <w:rsid w:val="000B70B5"/>
    <w:rsid w:val="00191985"/>
    <w:rsid w:val="001956EB"/>
    <w:rsid w:val="001B3133"/>
    <w:rsid w:val="0030717D"/>
    <w:rsid w:val="00326923"/>
    <w:rsid w:val="003455E9"/>
    <w:rsid w:val="00384033"/>
    <w:rsid w:val="0044333F"/>
    <w:rsid w:val="004A0B3F"/>
    <w:rsid w:val="005A7809"/>
    <w:rsid w:val="005D0A6F"/>
    <w:rsid w:val="00772252"/>
    <w:rsid w:val="009460D7"/>
    <w:rsid w:val="009A2EBA"/>
    <w:rsid w:val="00BC235C"/>
    <w:rsid w:val="00C15E86"/>
    <w:rsid w:val="00C85521"/>
    <w:rsid w:val="00CA5C6F"/>
    <w:rsid w:val="00CC54BF"/>
    <w:rsid w:val="00CF68D5"/>
    <w:rsid w:val="00D0112C"/>
    <w:rsid w:val="00D64476"/>
    <w:rsid w:val="00E0165C"/>
    <w:rsid w:val="00F00D93"/>
  </w:rsids>
  <m:mathPr>
    <m:mathFont m:val="Cambria Math"/>
    <m:brkBin m:val="before"/>
    <m:brkBinSub m:val="--"/>
    <m:smallFrac m:val="off"/>
    <m:dispDef/>
    <m:lMargin m:val="0"/>
    <m:rMargin m:val="0"/>
    <m:defJc m:val="centerGroup"/>
    <m:wrapIndent m:val="1440"/>
    <m:intLim m:val="subSup"/>
    <m:naryLim m:val="undOvr"/>
  </m:mathPr>
  <w:uiCompat97To2003/>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C7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3</Pages>
  <Words>715</Words>
  <Characters>4081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Bodka za sezónou r</dc:title>
  <dc:subject/>
  <dc:creator>Ján</dc:creator>
  <cp:keywords/>
  <dc:description/>
  <cp:lastModifiedBy>prof</cp:lastModifiedBy>
  <cp:revision>3</cp:revision>
  <dcterms:created xsi:type="dcterms:W3CDTF">2013-11-04T09:44:00Z</dcterms:created>
  <dcterms:modified xsi:type="dcterms:W3CDTF">2013-11-04T09:47:00Z</dcterms:modified>
</cp:coreProperties>
</file>